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DA91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5C7BDD2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F6474">
        <w:rPr>
          <w:rFonts w:ascii="Calibri" w:hAnsi="Calibri" w:cs="Calibri"/>
          <w:b/>
          <w:bCs/>
          <w:sz w:val="22"/>
          <w:szCs w:val="22"/>
        </w:rPr>
        <w:t>DOSSIER DE CANDIDATURE AU CONCOURS COMMUN D’INTERNAT DES ECOLES NATIONALES VETERINAIRES FRANCAISES</w:t>
      </w:r>
      <w:r>
        <w:rPr>
          <w:rFonts w:ascii="Calibri" w:hAnsi="Calibri" w:cs="Calibri"/>
          <w:b/>
          <w:bCs/>
          <w:sz w:val="22"/>
          <w:szCs w:val="22"/>
        </w:rPr>
        <w:t xml:space="preserve"> – </w:t>
      </w:r>
    </w:p>
    <w:p w14:paraId="6ACA16A0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Lettre de recommandation pour l’internat</w:t>
      </w:r>
    </w:p>
    <w:p w14:paraId="65D2E332" w14:textId="1C674BBF" w:rsidR="00FA3999" w:rsidRPr="000F4160" w:rsidRDefault="003E1443" w:rsidP="00FA3999">
      <w:pPr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82882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7EA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Animaux de compagnie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(AC)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985965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Nouveaux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AC </w:t>
      </w:r>
      <w:r w:rsidR="00FA3999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 xml:space="preserve">NAC)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End"/>
      <w:sdt>
        <w:sdtPr>
          <w:rPr>
            <w:rFonts w:ascii="Calibri" w:hAnsi="Calibri" w:cs="Calibri"/>
            <w:b/>
            <w:bCs/>
            <w:sz w:val="22"/>
            <w:szCs w:val="22"/>
          </w:rPr>
          <w:id w:val="-180792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Equins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33703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Animaux de production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</w:p>
    <w:p w14:paraId="6662E4BB" w14:textId="77777777" w:rsidR="00FA3999" w:rsidRDefault="005C2949" w:rsidP="005C2949">
      <w:pPr>
        <w:tabs>
          <w:tab w:val="left" w:pos="851"/>
        </w:tabs>
        <w:rPr>
          <w:b/>
        </w:rPr>
      </w:pPr>
      <w:r>
        <w:br/>
      </w:r>
    </w:p>
    <w:p w14:paraId="7AEDC587" w14:textId="77777777" w:rsidR="00FA3999" w:rsidRDefault="00FA3999" w:rsidP="005C2949">
      <w:pPr>
        <w:tabs>
          <w:tab w:val="left" w:pos="851"/>
        </w:tabs>
        <w:rPr>
          <w:b/>
        </w:rPr>
      </w:pPr>
    </w:p>
    <w:p w14:paraId="0EBFC5F4" w14:textId="77777777" w:rsidR="005C2949" w:rsidRDefault="005C2949" w:rsidP="005C2949">
      <w:pPr>
        <w:tabs>
          <w:tab w:val="left" w:pos="851"/>
        </w:tabs>
        <w:rPr>
          <w:b/>
        </w:rPr>
      </w:pPr>
      <w:r w:rsidRPr="00EE6043">
        <w:rPr>
          <w:b/>
        </w:rPr>
        <w:t xml:space="preserve">Nom du (de la) candidat (e) : </w:t>
      </w:r>
      <w:r w:rsidR="00FA3999">
        <w:rPr>
          <w:b/>
        </w:rPr>
        <w:t>…………………………………………………………………………….</w:t>
      </w:r>
      <w:r w:rsidRPr="00EE6043">
        <w:rPr>
          <w:b/>
        </w:rPr>
        <w:br/>
      </w:r>
    </w:p>
    <w:p w14:paraId="6E19E97F" w14:textId="77777777" w:rsidR="00FA3999" w:rsidRDefault="005C2949" w:rsidP="005C2949">
      <w:pPr>
        <w:tabs>
          <w:tab w:val="left" w:pos="851"/>
        </w:tabs>
        <w:rPr>
          <w:b/>
        </w:rPr>
      </w:pPr>
      <w:r w:rsidRPr="00B8715F">
        <w:rPr>
          <w:b/>
        </w:rPr>
        <w:t>Nom de l’évaluateur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…………………………………………….……………………………………….</w:t>
      </w:r>
      <w:r w:rsidRPr="004927A4">
        <w:rPr>
          <w:b/>
        </w:rPr>
        <w:br/>
      </w:r>
    </w:p>
    <w:p w14:paraId="731F8E64" w14:textId="77777777" w:rsidR="00D7350D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A</w:t>
      </w:r>
      <w:r w:rsidRPr="00B8715F">
        <w:rPr>
          <w:b/>
        </w:rPr>
        <w:t>dresse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…………………………………………………………</w:t>
      </w:r>
    </w:p>
    <w:p w14:paraId="1CA689D7" w14:textId="77777777" w:rsidR="005C2949" w:rsidRPr="004220D7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</w:r>
      <w:r>
        <w:rPr>
          <w:b/>
        </w:rPr>
        <w:t>Fonctions :</w:t>
      </w:r>
      <w:r w:rsidR="00D7350D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0124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Enseignant(e) en Ecole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12411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Praticien(ne)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1243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Autre : .……………………………………..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C02CC28" w14:textId="77777777" w:rsidR="005C2949" w:rsidRDefault="005C2949" w:rsidP="005C2949">
      <w:pPr>
        <w:tabs>
          <w:tab w:val="left" w:pos="851"/>
        </w:tabs>
        <w:rPr>
          <w:b/>
        </w:rPr>
      </w:pPr>
    </w:p>
    <w:p w14:paraId="525EE635" w14:textId="77777777" w:rsidR="00FA3999" w:rsidRDefault="00FA3999" w:rsidP="005C2949">
      <w:pPr>
        <w:tabs>
          <w:tab w:val="left" w:pos="851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b/>
        </w:rPr>
        <w:t xml:space="preserve">Clientèle suivie </w:t>
      </w:r>
      <w:r w:rsidR="005C2949">
        <w:rPr>
          <w:b/>
        </w:rPr>
        <w:t>:</w:t>
      </w:r>
      <w:r w:rsidR="00D7350D">
        <w:rPr>
          <w:b/>
        </w:rPr>
        <w:t xml:space="preserve"> </w:t>
      </w:r>
      <w:r w:rsidR="007F033E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7506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Animaux de compagnie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01766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NAC   </w:t>
      </w:r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5755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Chevaux 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237289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Rurale </w:t>
      </w:r>
    </w:p>
    <w:p w14:paraId="1DB26AA1" w14:textId="77777777" w:rsidR="007F033E" w:rsidRDefault="00FA3999" w:rsidP="005C2949">
      <w:pPr>
        <w:tabs>
          <w:tab w:val="left" w:pos="851"/>
        </w:tabs>
        <w:rPr>
          <w:b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7F033E">
        <w:rPr>
          <w:b/>
        </w:rPr>
        <w:t xml:space="preserve">       </w:t>
      </w:r>
    </w:p>
    <w:p w14:paraId="60B16120" w14:textId="77777777" w:rsidR="00D7350D" w:rsidRPr="004220D7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Membre d’u</w:t>
      </w:r>
      <w:r w:rsidR="00FA3999">
        <w:rPr>
          <w:b/>
        </w:rPr>
        <w:t>n Collège Européen ou Américain et</w:t>
      </w:r>
      <w:r>
        <w:rPr>
          <w:b/>
        </w:rPr>
        <w:t xml:space="preserve"> si oui lequel ? </w:t>
      </w:r>
      <w:r w:rsidR="004220D7" w:rsidRPr="004220D7">
        <w:rPr>
          <w:b/>
        </w:rPr>
        <w:t>…</w:t>
      </w:r>
      <w:r w:rsidR="004220D7">
        <w:rPr>
          <w:b/>
        </w:rPr>
        <w:t>………………………………</w:t>
      </w:r>
    </w:p>
    <w:p w14:paraId="0FE80323" w14:textId="77777777" w:rsidR="00D7350D" w:rsidRDefault="00D7350D" w:rsidP="005C2949">
      <w:pPr>
        <w:tabs>
          <w:tab w:val="left" w:pos="851"/>
        </w:tabs>
        <w:rPr>
          <w:b/>
        </w:rPr>
      </w:pPr>
    </w:p>
    <w:p w14:paraId="52CD0884" w14:textId="77777777" w:rsidR="00D7350D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1. </w:t>
      </w:r>
      <w:r w:rsidRPr="00FA3999">
        <w:rPr>
          <w:b/>
          <w:u w:val="single"/>
        </w:rPr>
        <w:t>Depuis combien de temps connaissez-vous ou avez-vous observé le candidat ?</w:t>
      </w:r>
      <w:r w:rsidRPr="00FA3999">
        <w:rPr>
          <w:b/>
          <w:u w:val="single"/>
        </w:rPr>
        <w:br/>
      </w:r>
    </w:p>
    <w:p w14:paraId="1ECC8FA4" w14:textId="77777777" w:rsidR="003D019C" w:rsidRDefault="003D019C" w:rsidP="003D019C">
      <w:pPr>
        <w:tabs>
          <w:tab w:val="left" w:pos="851"/>
        </w:tabs>
        <w:rPr>
          <w:b/>
        </w:rPr>
      </w:pPr>
      <w:r>
        <w:rPr>
          <w:b/>
        </w:rPr>
        <w:t>………………………………………….…………………………..…………………………………………</w:t>
      </w:r>
    </w:p>
    <w:p w14:paraId="28AF3855" w14:textId="77777777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  <w:t xml:space="preserve">2. </w:t>
      </w:r>
      <w:r w:rsidRPr="00FA3999">
        <w:rPr>
          <w:b/>
          <w:u w:val="single"/>
        </w:rPr>
        <w:t>A quel titre avez-vous connu le candidat ?</w:t>
      </w:r>
      <w:r>
        <w:rPr>
          <w:b/>
        </w:rPr>
        <w:t xml:space="preserve"> (Cocher toutes les réponses adéquates)</w:t>
      </w:r>
    </w:p>
    <w:p w14:paraId="6510DFBB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10800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cours</w:t>
      </w:r>
    </w:p>
    <w:p w14:paraId="5363F461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2129815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laboratoire</w:t>
      </w:r>
    </w:p>
    <w:p w14:paraId="3CA31936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25582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clinique</w:t>
      </w:r>
    </w:p>
    <w:p w14:paraId="580AFCA4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7867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direct – recherche</w:t>
      </w:r>
    </w:p>
    <w:p w14:paraId="388AF91E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48978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Conseiller / mentor</w:t>
      </w:r>
    </w:p>
    <w:p w14:paraId="4683D00F" w14:textId="77777777" w:rsidR="005C2949" w:rsidRPr="00FA399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73532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Contact indirect ou informel</w:t>
      </w:r>
    </w:p>
    <w:p w14:paraId="49D1B953" w14:textId="77777777" w:rsidR="005C2949" w:rsidRDefault="003E1443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396718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5C2949" w:rsidRPr="00FA3999">
        <w:rPr>
          <w:b/>
        </w:rPr>
        <w:t>Autre (expliquer) : …………………………………………………………………………</w:t>
      </w:r>
    </w:p>
    <w:p w14:paraId="0DBF71E2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4809E95" w14:textId="77777777" w:rsidR="00FA399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3. </w:t>
      </w:r>
      <w:r w:rsidRPr="00FA3999">
        <w:rPr>
          <w:b/>
          <w:u w:val="single"/>
        </w:rPr>
        <w:t xml:space="preserve">Pour combien de candidats </w:t>
      </w:r>
      <w:r w:rsidR="00EC3001" w:rsidRPr="00FA3999">
        <w:rPr>
          <w:b/>
          <w:u w:val="single"/>
        </w:rPr>
        <w:t xml:space="preserve">à l’internat </w:t>
      </w:r>
      <w:r w:rsidR="001714B5" w:rsidRPr="00FA3999">
        <w:rPr>
          <w:b/>
          <w:u w:val="single"/>
        </w:rPr>
        <w:t xml:space="preserve">des ENV </w:t>
      </w:r>
      <w:r w:rsidRPr="00FA3999">
        <w:rPr>
          <w:b/>
          <w:u w:val="single"/>
        </w:rPr>
        <w:t>avez-vous écrit des lettres de référence durant les cinq dernières années ?</w:t>
      </w:r>
      <w:r w:rsidR="00D7350D">
        <w:rPr>
          <w:b/>
        </w:rPr>
        <w:t xml:space="preserve"> </w:t>
      </w:r>
    </w:p>
    <w:p w14:paraId="55506570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8505315" w14:textId="77777777" w:rsidR="00FA3999" w:rsidRDefault="003E1443" w:rsidP="00FA3999">
      <w:pPr>
        <w:tabs>
          <w:tab w:val="left" w:pos="851"/>
        </w:tabs>
        <w:ind w:left="851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07596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FA3999">
        <w:rPr>
          <w:b/>
        </w:rPr>
        <w:t>Nombre : 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.</w:t>
      </w:r>
      <w:r w:rsidR="00FA3999" w:rsidRPr="00FA3999">
        <w:rPr>
          <w:b/>
        </w:rPr>
        <w:t> </w:t>
      </w:r>
    </w:p>
    <w:p w14:paraId="0C8FF47F" w14:textId="77777777" w:rsidR="005C2949" w:rsidRDefault="00FA3999" w:rsidP="00FA3999">
      <w:pPr>
        <w:tabs>
          <w:tab w:val="left" w:pos="851"/>
        </w:tabs>
        <w:rPr>
          <w:b/>
        </w:rPr>
      </w:pPr>
      <w:r>
        <w:rPr>
          <w:b/>
        </w:rPr>
        <w:tab/>
      </w:r>
      <w:sdt>
        <w:sdtPr>
          <w:rPr>
            <w:b/>
          </w:rPr>
          <w:id w:val="-762457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J</w:t>
      </w:r>
      <w:r w:rsidR="005C2949" w:rsidRPr="00BB58CE">
        <w:rPr>
          <w:b/>
        </w:rPr>
        <w:t>e n’ai pas évalué d’autres candidats durant les 5 dernières années.</w:t>
      </w:r>
      <w:r w:rsidR="005C2949">
        <w:rPr>
          <w:b/>
        </w:rPr>
        <w:t xml:space="preserve"> </w:t>
      </w:r>
      <w:r w:rsidR="005C2949" w:rsidRPr="004927A4">
        <w:rPr>
          <w:b/>
        </w:rPr>
        <w:br/>
      </w:r>
      <w:r w:rsidR="005C2949" w:rsidRPr="004927A4">
        <w:rPr>
          <w:b/>
        </w:rPr>
        <w:br/>
        <w:t xml:space="preserve">4. </w:t>
      </w:r>
      <w:r w:rsidR="007F033E" w:rsidRPr="00A13966">
        <w:rPr>
          <w:b/>
          <w:u w:val="single"/>
        </w:rPr>
        <w:t>Selon vous, le/la candidat</w:t>
      </w:r>
      <w:r w:rsidR="00284E3B" w:rsidRPr="00A13966">
        <w:rPr>
          <w:b/>
          <w:u w:val="single"/>
        </w:rPr>
        <w:t>(e)</w:t>
      </w:r>
      <w:r w:rsidR="007F033E" w:rsidRPr="00A13966">
        <w:rPr>
          <w:b/>
          <w:u w:val="single"/>
        </w:rPr>
        <w:t xml:space="preserve"> possède les qualités nécessaires pour s’engager dans un programme d’internat</w:t>
      </w:r>
      <w:r w:rsidR="00A13966">
        <w:rPr>
          <w:b/>
          <w:u w:val="single"/>
        </w:rPr>
        <w:t xml:space="preserve"> </w:t>
      </w:r>
      <w:r w:rsidR="007F033E">
        <w:rPr>
          <w:b/>
        </w:rPr>
        <w:t>?</w:t>
      </w:r>
      <w:r w:rsidR="005C2949" w:rsidRPr="004927A4">
        <w:rPr>
          <w:b/>
        </w:rPr>
        <w:br/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5C2949" w:rsidRPr="00DE002E" w14:paraId="562F5F80" w14:textId="77777777" w:rsidTr="00284E3B">
        <w:tc>
          <w:tcPr>
            <w:tcW w:w="2126" w:type="dxa"/>
          </w:tcPr>
          <w:p w14:paraId="09A35188" w14:textId="77777777" w:rsidR="005C2949" w:rsidRPr="000E062B" w:rsidRDefault="007F033E" w:rsidP="005C29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Totalement d’accord</w:t>
            </w:r>
          </w:p>
        </w:tc>
        <w:tc>
          <w:tcPr>
            <w:tcW w:w="2126" w:type="dxa"/>
          </w:tcPr>
          <w:p w14:paraId="597B7405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Plutôt d’accord</w:t>
            </w:r>
          </w:p>
        </w:tc>
        <w:tc>
          <w:tcPr>
            <w:tcW w:w="2126" w:type="dxa"/>
          </w:tcPr>
          <w:p w14:paraId="701EC4B2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Moyennement d’accord</w:t>
            </w:r>
          </w:p>
        </w:tc>
        <w:tc>
          <w:tcPr>
            <w:tcW w:w="2127" w:type="dxa"/>
          </w:tcPr>
          <w:p w14:paraId="676CDB8B" w14:textId="77777777" w:rsidR="005C2949" w:rsidRPr="000E062B" w:rsidRDefault="00284E3B" w:rsidP="005C2949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 d’accord</w:t>
            </w:r>
          </w:p>
        </w:tc>
      </w:tr>
      <w:tr w:rsidR="005C2949" w:rsidRPr="00DE002E" w14:paraId="43047CD9" w14:textId="77777777" w:rsidTr="00284E3B">
        <w:tc>
          <w:tcPr>
            <w:tcW w:w="2126" w:type="dxa"/>
          </w:tcPr>
          <w:p w14:paraId="726FA2F0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3FCAD18A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62D57AD0" w14:textId="77777777" w:rsidR="005C2949" w:rsidRPr="00B62928" w:rsidRDefault="005C2949" w:rsidP="00B62928">
            <w:pPr>
              <w:tabs>
                <w:tab w:val="left" w:pos="851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2D57C0B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</w:tr>
    </w:tbl>
    <w:p w14:paraId="1E367C48" w14:textId="77777777" w:rsidR="005C2949" w:rsidRDefault="005C2949" w:rsidP="005C2949">
      <w:pPr>
        <w:tabs>
          <w:tab w:val="left" w:pos="0"/>
        </w:tabs>
        <w:rPr>
          <w:b/>
        </w:rPr>
      </w:pPr>
      <w:r>
        <w:rPr>
          <w:b/>
        </w:rPr>
        <w:br/>
        <w:t>5</w:t>
      </w:r>
      <w:r w:rsidRPr="004927A4">
        <w:rPr>
          <w:b/>
        </w:rPr>
        <w:t xml:space="preserve">. </w:t>
      </w:r>
      <w:r w:rsidRPr="00A13966">
        <w:rPr>
          <w:b/>
          <w:u w:val="single"/>
        </w:rPr>
        <w:t>Seriez-vous prêt(e) à engager ce candidat dans votre clinique ou pour un programme de formation avancée</w:t>
      </w:r>
      <w:r w:rsidRPr="004927A4">
        <w:rPr>
          <w:b/>
        </w:rPr>
        <w:br/>
      </w:r>
    </w:p>
    <w:p w14:paraId="2B4A9BC4" w14:textId="77777777" w:rsidR="005C2949" w:rsidRPr="00B62928" w:rsidRDefault="003E1443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191696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Oui</w:t>
      </w:r>
      <w:r w:rsidR="00A13966">
        <w:rPr>
          <w:b/>
        </w:rPr>
        <w:t> </w:t>
      </w:r>
      <w:proofErr w:type="gramStart"/>
      <w:r w:rsidR="00A13966">
        <w:rPr>
          <w:b/>
        </w:rPr>
        <w:t>;</w:t>
      </w:r>
      <w:r w:rsidR="00B62928">
        <w:rPr>
          <w:b/>
        </w:rPr>
        <w:t xml:space="preserve">  </w:t>
      </w:r>
      <w:r w:rsidR="005C2949" w:rsidRPr="00B62928">
        <w:rPr>
          <w:b/>
        </w:rPr>
        <w:t>Pourquoi</w:t>
      </w:r>
      <w:proofErr w:type="gramEnd"/>
      <w:r w:rsidR="005C2949" w:rsidRPr="00B62928">
        <w:rPr>
          <w:b/>
        </w:rPr>
        <w:t> ?</w:t>
      </w:r>
      <w:r w:rsidR="00D7350D">
        <w:rPr>
          <w:b/>
        </w:rPr>
        <w:t xml:space="preserve"> </w:t>
      </w:r>
      <w:r w:rsidR="00A13966">
        <w:rPr>
          <w:b/>
        </w:rPr>
        <w:t>................................................................................................................</w:t>
      </w:r>
    </w:p>
    <w:p w14:paraId="68467E39" w14:textId="77777777" w:rsidR="004220D7" w:rsidRDefault="003E1443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-131055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Non</w:t>
      </w:r>
      <w:r w:rsidR="00A13966">
        <w:rPr>
          <w:b/>
        </w:rPr>
        <w:t xml:space="preserve"> ; </w:t>
      </w:r>
      <w:r w:rsidR="005C2949">
        <w:rPr>
          <w:b/>
        </w:rPr>
        <w:t>Pourquoi ?..................................................................................................................</w:t>
      </w:r>
    </w:p>
    <w:p w14:paraId="7365509B" w14:textId="77777777" w:rsidR="00EC3001" w:rsidRDefault="005C2949" w:rsidP="004220D7">
      <w:pPr>
        <w:tabs>
          <w:tab w:val="left" w:pos="851"/>
        </w:tabs>
        <w:rPr>
          <w:b/>
        </w:rPr>
      </w:pPr>
      <w:r w:rsidRPr="004927A4">
        <w:rPr>
          <w:b/>
        </w:rPr>
        <w:br/>
      </w:r>
    </w:p>
    <w:p w14:paraId="10D24CD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6EDA716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D3D5715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5429260" w14:textId="77777777" w:rsidR="00EC3001" w:rsidRDefault="00EC3001" w:rsidP="004220D7">
      <w:pPr>
        <w:tabs>
          <w:tab w:val="left" w:pos="851"/>
        </w:tabs>
        <w:rPr>
          <w:b/>
        </w:rPr>
      </w:pPr>
      <w:r>
        <w:rPr>
          <w:b/>
        </w:rPr>
        <w:t xml:space="preserve">6. </w:t>
      </w:r>
      <w:r w:rsidR="0090526C" w:rsidRPr="00A13966">
        <w:rPr>
          <w:b/>
          <w:u w:val="single"/>
        </w:rPr>
        <w:t>Le candidat est-il à l’aise et habitué à la manipulation</w:t>
      </w:r>
      <w:r w:rsidR="00A13966">
        <w:rPr>
          <w:b/>
          <w:u w:val="single"/>
        </w:rPr>
        <w:t> de :</w:t>
      </w:r>
    </w:p>
    <w:p w14:paraId="25F64D3C" w14:textId="77777777" w:rsidR="00A13966" w:rsidRDefault="00A13966" w:rsidP="004220D7">
      <w:pPr>
        <w:tabs>
          <w:tab w:val="left" w:pos="851"/>
        </w:tabs>
        <w:rPr>
          <w:b/>
        </w:rPr>
      </w:pPr>
    </w:p>
    <w:tbl>
      <w:tblPr>
        <w:tblStyle w:val="Grilledutableau"/>
        <w:tblW w:w="9863" w:type="dxa"/>
        <w:tblLook w:val="04A0" w:firstRow="1" w:lastRow="0" w:firstColumn="1" w:lastColumn="0" w:noHBand="0" w:noVBand="1"/>
      </w:tblPr>
      <w:tblGrid>
        <w:gridCol w:w="3823"/>
        <w:gridCol w:w="1701"/>
        <w:gridCol w:w="4339"/>
      </w:tblGrid>
      <w:tr w:rsidR="00A13966" w14:paraId="4FE0DC34" w14:textId="77777777" w:rsidTr="00A13966">
        <w:tc>
          <w:tcPr>
            <w:tcW w:w="3823" w:type="dxa"/>
            <w:tcBorders>
              <w:top w:val="nil"/>
              <w:left w:val="nil"/>
              <w:right w:val="nil"/>
            </w:tcBorders>
          </w:tcPr>
          <w:p w14:paraId="74FDC0E6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45DE2A0C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4339" w:type="dxa"/>
          </w:tcPr>
          <w:p w14:paraId="76FFD6D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Commentaires / justifications</w:t>
            </w:r>
          </w:p>
        </w:tc>
      </w:tr>
      <w:tr w:rsidR="00A13966" w14:paraId="266169CC" w14:textId="77777777" w:rsidTr="00A13966">
        <w:tc>
          <w:tcPr>
            <w:tcW w:w="3823" w:type="dxa"/>
          </w:tcPr>
          <w:p w14:paraId="006C8D7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Animaux de compagnie</w:t>
            </w:r>
          </w:p>
        </w:tc>
        <w:tc>
          <w:tcPr>
            <w:tcW w:w="1701" w:type="dxa"/>
          </w:tcPr>
          <w:p w14:paraId="5F7AAD4B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2062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115710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1872E7C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00570B84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78404298" w14:textId="77777777" w:rsidTr="00A13966">
        <w:tc>
          <w:tcPr>
            <w:tcW w:w="3823" w:type="dxa"/>
          </w:tcPr>
          <w:p w14:paraId="02247C59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Nouveaux animaux de compagnie</w:t>
            </w:r>
          </w:p>
        </w:tc>
        <w:tc>
          <w:tcPr>
            <w:tcW w:w="1701" w:type="dxa"/>
          </w:tcPr>
          <w:p w14:paraId="4CC31DE6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50070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-141238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5B5F446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745EE9E7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430D1A50" w14:textId="77777777" w:rsidTr="00A13966">
        <w:tc>
          <w:tcPr>
            <w:tcW w:w="3823" w:type="dxa"/>
          </w:tcPr>
          <w:p w14:paraId="5447AED7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Chevaux</w:t>
            </w:r>
          </w:p>
        </w:tc>
        <w:tc>
          <w:tcPr>
            <w:tcW w:w="1701" w:type="dxa"/>
          </w:tcPr>
          <w:p w14:paraId="5D0B3E0D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5402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171484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4EECA308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135871A9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2E689A7E" w14:textId="77777777" w:rsidTr="00A13966">
        <w:tc>
          <w:tcPr>
            <w:tcW w:w="3823" w:type="dxa"/>
          </w:tcPr>
          <w:p w14:paraId="68B7588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Animaux de production (BV, OV, CP, PC,…)</w:t>
            </w:r>
          </w:p>
        </w:tc>
        <w:tc>
          <w:tcPr>
            <w:tcW w:w="1701" w:type="dxa"/>
          </w:tcPr>
          <w:p w14:paraId="5CCD5C8F" w14:textId="77777777" w:rsidR="00A13966" w:rsidRDefault="003E1443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4877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oui </w:t>
            </w:r>
            <w:sdt>
              <w:sdtPr>
                <w:rPr>
                  <w:b/>
                </w:rPr>
                <w:id w:val="96400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non</w:t>
            </w:r>
          </w:p>
        </w:tc>
        <w:tc>
          <w:tcPr>
            <w:tcW w:w="4339" w:type="dxa"/>
          </w:tcPr>
          <w:p w14:paraId="4D64C865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</w:tr>
    </w:tbl>
    <w:p w14:paraId="7DFB9868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812B64F" w14:textId="77777777" w:rsidR="00EC3001" w:rsidRDefault="00EC3001" w:rsidP="004220D7">
      <w:pPr>
        <w:tabs>
          <w:tab w:val="left" w:pos="851"/>
        </w:tabs>
        <w:rPr>
          <w:b/>
        </w:rPr>
      </w:pPr>
    </w:p>
    <w:p w14:paraId="40E8B729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AC77E28" w14:textId="77777777" w:rsidR="00284E3B" w:rsidRDefault="0090526C" w:rsidP="00A13966">
      <w:pPr>
        <w:tabs>
          <w:tab w:val="left" w:pos="851"/>
        </w:tabs>
        <w:jc w:val="both"/>
        <w:rPr>
          <w:b/>
        </w:rPr>
      </w:pPr>
      <w:r>
        <w:rPr>
          <w:b/>
        </w:rPr>
        <w:t>7</w:t>
      </w:r>
      <w:r w:rsidR="005C2949" w:rsidRPr="004927A4">
        <w:rPr>
          <w:b/>
        </w:rPr>
        <w:t xml:space="preserve">. </w:t>
      </w:r>
      <w:r w:rsidR="005C2949" w:rsidRPr="00A13966">
        <w:rPr>
          <w:b/>
          <w:u w:val="single"/>
        </w:rPr>
        <w:t>Pourriez-vous nous donner, pour chacun</w:t>
      </w:r>
      <w:r w:rsidRPr="00A13966">
        <w:rPr>
          <w:b/>
          <w:u w:val="single"/>
        </w:rPr>
        <w:t xml:space="preserve"> des </w:t>
      </w:r>
      <w:r w:rsidR="006A1318">
        <w:rPr>
          <w:b/>
          <w:u w:val="single"/>
        </w:rPr>
        <w:t>items suivants</w:t>
      </w:r>
      <w:r w:rsidR="008B7396" w:rsidRPr="00A13966">
        <w:rPr>
          <w:b/>
          <w:u w:val="single"/>
        </w:rPr>
        <w:t xml:space="preserve">, une </w:t>
      </w:r>
      <w:r w:rsidR="006A1318">
        <w:rPr>
          <w:b/>
          <w:u w:val="single"/>
        </w:rPr>
        <w:t>appréciation afin de</w:t>
      </w:r>
      <w:r w:rsidR="008B7396" w:rsidRPr="00A13966">
        <w:rPr>
          <w:b/>
          <w:u w:val="single"/>
        </w:rPr>
        <w:t xml:space="preserve"> cerner </w:t>
      </w:r>
      <w:r w:rsidR="005C2949" w:rsidRPr="00A13966">
        <w:rPr>
          <w:b/>
          <w:u w:val="single"/>
        </w:rPr>
        <w:t xml:space="preserve">les points forts </w:t>
      </w:r>
      <w:r w:rsidR="008B7396" w:rsidRPr="00A13966">
        <w:rPr>
          <w:b/>
          <w:u w:val="single"/>
        </w:rPr>
        <w:t xml:space="preserve">et les points faibles </w:t>
      </w:r>
      <w:r w:rsidR="005C2949" w:rsidRPr="00A13966">
        <w:rPr>
          <w:b/>
          <w:u w:val="single"/>
        </w:rPr>
        <w:t>de ce candidat</w:t>
      </w:r>
      <w:r w:rsidR="005C2949">
        <w:rPr>
          <w:b/>
        </w:rPr>
        <w:t xml:space="preserve"> </w:t>
      </w:r>
    </w:p>
    <w:p w14:paraId="123F8B57" w14:textId="77777777" w:rsidR="00A13966" w:rsidRDefault="00A13966" w:rsidP="005C2949">
      <w:pPr>
        <w:tabs>
          <w:tab w:val="left" w:pos="851"/>
        </w:tabs>
        <w:rPr>
          <w:b/>
        </w:rPr>
      </w:pPr>
    </w:p>
    <w:p w14:paraId="2AD15509" w14:textId="77777777" w:rsidR="006A1318" w:rsidRPr="00EF6474" w:rsidRDefault="006A1318" w:rsidP="006A131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276"/>
        <w:gridCol w:w="1134"/>
        <w:gridCol w:w="1187"/>
        <w:gridCol w:w="1246"/>
        <w:gridCol w:w="1246"/>
        <w:gridCol w:w="1247"/>
      </w:tblGrid>
      <w:tr w:rsidR="006A1318" w:rsidRPr="00EF6474" w14:paraId="05773BC7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F8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F7F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Excellent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238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Bon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F4B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Moyen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84C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Faible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E9BA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Non acceptable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8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Sans opinion</w:t>
            </w:r>
          </w:p>
        </w:tc>
      </w:tr>
      <w:tr w:rsidR="006A1318" w:rsidRPr="00EF6474" w14:paraId="29A8C466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E987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Connaissance des sciences fondamentales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CEA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0F2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ED0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35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1BF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2E1EFF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459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Application des connaissances cliniques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EB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4AE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C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339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30E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DC302B3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472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Motivation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8A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9FF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F12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83B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EAC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CD2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50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FECE9C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B11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Curiosité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88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BB2D4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82B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75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6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19A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9A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3DBEB1FE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114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Facilité de communication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3CD2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D312B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BD5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B2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FB6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4E8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5B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416FA179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8CD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Conscience professionnelle et éthique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DE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3A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2070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48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5BB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9C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F5AC3C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724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Maturité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708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04A04A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95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19E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71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54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8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0C1A305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8E40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Jugement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3F9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7738C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3E46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F9A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E0E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B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069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5EA85E0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161B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Esprit de coopération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FE1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BADB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B9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5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EC7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DFA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19F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722C49F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DE7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Sens de l'organisation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008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A6F71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0D5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903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82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03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48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DDE8CB" w14:textId="77777777" w:rsidR="006A1318" w:rsidRDefault="006A1318" w:rsidP="006A1318">
      <w:pPr>
        <w:rPr>
          <w:rFonts w:ascii="Calibri" w:hAnsi="Calibri" w:cs="Calibri"/>
        </w:rPr>
      </w:pPr>
    </w:p>
    <w:p w14:paraId="4B389634" w14:textId="77777777" w:rsidR="00A13966" w:rsidRDefault="00A13966" w:rsidP="005C2949">
      <w:pPr>
        <w:tabs>
          <w:tab w:val="left" w:pos="851"/>
        </w:tabs>
        <w:rPr>
          <w:b/>
        </w:rPr>
      </w:pPr>
    </w:p>
    <w:p w14:paraId="54E7164A" w14:textId="77777777" w:rsidR="00A13966" w:rsidRDefault="00A13966" w:rsidP="005C2949">
      <w:pPr>
        <w:tabs>
          <w:tab w:val="left" w:pos="851"/>
        </w:tabs>
        <w:rPr>
          <w:b/>
        </w:rPr>
      </w:pPr>
    </w:p>
    <w:p w14:paraId="404F0713" w14:textId="77777777" w:rsidR="005C2949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8</w:t>
      </w:r>
      <w:r w:rsidRPr="004927A4">
        <w:rPr>
          <w:b/>
        </w:rPr>
        <w:t xml:space="preserve">. </w:t>
      </w:r>
      <w:r w:rsidRPr="003D019C">
        <w:rPr>
          <w:b/>
          <w:u w:val="single"/>
        </w:rPr>
        <w:t xml:space="preserve">Pourriez-vous sélectionner dans la liste ci-dessous la situation qui décrit le mieux la capacité de ce candidat à enseigner aux étudiants et à </w:t>
      </w:r>
      <w:r w:rsidR="003D019C">
        <w:rPr>
          <w:b/>
          <w:u w:val="single"/>
        </w:rPr>
        <w:t>ses</w:t>
      </w:r>
      <w:r w:rsidRPr="003D019C">
        <w:rPr>
          <w:b/>
          <w:u w:val="single"/>
        </w:rPr>
        <w:t xml:space="preserve"> pairs :</w:t>
      </w:r>
      <w:r w:rsidRPr="003D019C">
        <w:rPr>
          <w:b/>
          <w:u w:val="single"/>
        </w:rPr>
        <w:br/>
      </w:r>
    </w:p>
    <w:p w14:paraId="32CF36D9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1386615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recherche les opportunités d’enseigner aux autres </w:t>
      </w:r>
    </w:p>
    <w:p w14:paraId="5277FF98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6569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montre de l’enthousiasme pour enseigner lorsque cela lui est demandé. </w:t>
      </w:r>
    </w:p>
    <w:p w14:paraId="60953F1C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70283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communique de manière efficace lorsqu’il enseigne à d’autres mais ne   recherche pas les opportunités de le faire. </w:t>
      </w:r>
    </w:p>
    <w:p w14:paraId="58A30DA8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373076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Le candidat n’est pas à l’aise en situation d’enseignement. </w:t>
      </w:r>
    </w:p>
    <w:p w14:paraId="024FC2DF" w14:textId="77777777" w:rsidR="005C2949" w:rsidRPr="003D019C" w:rsidRDefault="003E1443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435357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5C2949" w:rsidRPr="003D019C">
        <w:rPr>
          <w:b/>
        </w:rPr>
        <w:t xml:space="preserve">Je n’ai pas observé le candidat en situation d’enseignement. </w:t>
      </w:r>
    </w:p>
    <w:p w14:paraId="48F39A83" w14:textId="77777777" w:rsidR="005C2949" w:rsidRDefault="005C2949" w:rsidP="005C2949">
      <w:pPr>
        <w:rPr>
          <w:rStyle w:val="hps"/>
          <w:b/>
        </w:rPr>
      </w:pPr>
    </w:p>
    <w:p w14:paraId="447B6198" w14:textId="77777777" w:rsidR="005C2949" w:rsidRPr="006A1318" w:rsidRDefault="005C2949" w:rsidP="006A1318">
      <w:pPr>
        <w:numPr>
          <w:ilvl w:val="0"/>
          <w:numId w:val="6"/>
        </w:numPr>
        <w:rPr>
          <w:rStyle w:val="hps"/>
          <w:b/>
        </w:rPr>
      </w:pPr>
      <w:r w:rsidRPr="003D019C">
        <w:rPr>
          <w:rStyle w:val="hps"/>
          <w:b/>
          <w:u w:val="single"/>
        </w:rPr>
        <w:t>Informations complémentaire</w:t>
      </w:r>
      <w:r w:rsidR="006A1318">
        <w:rPr>
          <w:rStyle w:val="hps"/>
          <w:b/>
          <w:u w:val="single"/>
        </w:rPr>
        <w:t xml:space="preserve">s concernant le/la candidat(e) : texte libre. </w:t>
      </w:r>
      <w:r w:rsidR="006A1318" w:rsidRPr="006A1318">
        <w:rPr>
          <w:rStyle w:val="hps"/>
          <w:b/>
          <w:u w:val="single"/>
        </w:rPr>
        <w:t>L</w:t>
      </w:r>
      <w:r w:rsidRPr="006A1318">
        <w:rPr>
          <w:rStyle w:val="hps"/>
          <w:b/>
          <w:u w:val="single"/>
        </w:rPr>
        <w:t xml:space="preserve">’absence de commentaire sera interprétée comme une évaluation négative. </w:t>
      </w:r>
      <w:r w:rsidRPr="006A1318">
        <w:rPr>
          <w:rStyle w:val="hps"/>
          <w:b/>
        </w:rPr>
        <w:t>Limité à 300 mots.</w:t>
      </w:r>
    </w:p>
    <w:p w14:paraId="4C5BD212" w14:textId="77777777" w:rsidR="00FD518C" w:rsidRDefault="00FD518C" w:rsidP="00FD518C">
      <w:pPr>
        <w:ind w:left="360"/>
        <w:rPr>
          <w:rStyle w:val="hps"/>
          <w:b/>
        </w:rPr>
      </w:pPr>
    </w:p>
    <w:p w14:paraId="7996CBCF" w14:textId="77777777" w:rsidR="009214FA" w:rsidRDefault="009214FA" w:rsidP="005C2949">
      <w:pPr>
        <w:rPr>
          <w:rStyle w:val="hps"/>
          <w:b/>
        </w:rPr>
      </w:pPr>
    </w:p>
    <w:p w14:paraId="2915CB26" w14:textId="77777777" w:rsidR="009214FA" w:rsidRDefault="009214FA" w:rsidP="005C2949">
      <w:pPr>
        <w:rPr>
          <w:rStyle w:val="hps"/>
          <w:b/>
        </w:rPr>
      </w:pPr>
    </w:p>
    <w:p w14:paraId="441F2987" w14:textId="77777777" w:rsidR="009214FA" w:rsidRDefault="009214FA" w:rsidP="005C2949">
      <w:pPr>
        <w:rPr>
          <w:rStyle w:val="hps"/>
          <w:b/>
        </w:rPr>
      </w:pPr>
    </w:p>
    <w:p w14:paraId="7A88E6C6" w14:textId="77777777" w:rsidR="009214FA" w:rsidRDefault="009214FA" w:rsidP="005C2949">
      <w:pPr>
        <w:rPr>
          <w:rStyle w:val="hps"/>
          <w:b/>
        </w:rPr>
      </w:pPr>
    </w:p>
    <w:p w14:paraId="710A25C0" w14:textId="77777777" w:rsidR="009214FA" w:rsidRDefault="009214FA" w:rsidP="005C2949">
      <w:pPr>
        <w:rPr>
          <w:rStyle w:val="hps"/>
          <w:b/>
        </w:rPr>
      </w:pPr>
    </w:p>
    <w:p w14:paraId="2D571F47" w14:textId="77777777" w:rsidR="009214FA" w:rsidRDefault="009214FA" w:rsidP="005C2949">
      <w:pPr>
        <w:rPr>
          <w:rStyle w:val="hps"/>
          <w:b/>
        </w:rPr>
      </w:pPr>
    </w:p>
    <w:p w14:paraId="0257A942" w14:textId="77777777" w:rsidR="003D019C" w:rsidRDefault="003D019C" w:rsidP="005C2949">
      <w:pPr>
        <w:rPr>
          <w:rStyle w:val="hps"/>
          <w:b/>
        </w:rPr>
      </w:pPr>
    </w:p>
    <w:p w14:paraId="780500DF" w14:textId="77777777" w:rsidR="006A1318" w:rsidRDefault="006A1318" w:rsidP="005C2949">
      <w:pPr>
        <w:rPr>
          <w:rStyle w:val="hps"/>
          <w:b/>
        </w:rPr>
      </w:pPr>
    </w:p>
    <w:p w14:paraId="72FF582F" w14:textId="77777777" w:rsidR="006A1318" w:rsidRDefault="006A1318" w:rsidP="005C2949">
      <w:pPr>
        <w:rPr>
          <w:rStyle w:val="hps"/>
          <w:b/>
        </w:rPr>
      </w:pPr>
    </w:p>
    <w:p w14:paraId="48E6E681" w14:textId="77777777" w:rsidR="006A1318" w:rsidRDefault="006A1318" w:rsidP="005C2949">
      <w:pPr>
        <w:rPr>
          <w:rStyle w:val="hps"/>
          <w:b/>
        </w:rPr>
      </w:pPr>
    </w:p>
    <w:p w14:paraId="5D25BE33" w14:textId="77777777" w:rsidR="006A1318" w:rsidRDefault="006A1318" w:rsidP="005C2949">
      <w:pPr>
        <w:rPr>
          <w:rStyle w:val="hps"/>
          <w:b/>
        </w:rPr>
      </w:pPr>
    </w:p>
    <w:p w14:paraId="0BFE947B" w14:textId="77777777" w:rsidR="006A1318" w:rsidRDefault="006A1318" w:rsidP="005C2949">
      <w:pPr>
        <w:rPr>
          <w:rStyle w:val="hps"/>
          <w:b/>
        </w:rPr>
      </w:pPr>
    </w:p>
    <w:p w14:paraId="4092E004" w14:textId="77777777" w:rsidR="006A1318" w:rsidRDefault="006A1318" w:rsidP="005C2949">
      <w:pPr>
        <w:rPr>
          <w:rStyle w:val="hps"/>
          <w:b/>
        </w:rPr>
      </w:pPr>
    </w:p>
    <w:p w14:paraId="5DA8CF2B" w14:textId="77777777" w:rsidR="006A1318" w:rsidRDefault="006A1318" w:rsidP="005C2949">
      <w:pPr>
        <w:rPr>
          <w:rStyle w:val="hps"/>
          <w:b/>
        </w:rPr>
      </w:pPr>
    </w:p>
    <w:p w14:paraId="30209D08" w14:textId="77777777" w:rsidR="006A1318" w:rsidRDefault="006A1318" w:rsidP="005C2949">
      <w:pPr>
        <w:rPr>
          <w:rStyle w:val="hps"/>
          <w:b/>
        </w:rPr>
      </w:pPr>
    </w:p>
    <w:p w14:paraId="6E3511C6" w14:textId="77777777" w:rsidR="006A1318" w:rsidRDefault="006A1318" w:rsidP="005C2949">
      <w:pPr>
        <w:rPr>
          <w:rStyle w:val="hps"/>
          <w:b/>
        </w:rPr>
      </w:pPr>
    </w:p>
    <w:p w14:paraId="04F7B8EB" w14:textId="77777777" w:rsidR="006A1318" w:rsidRDefault="006A1318" w:rsidP="005C2949">
      <w:pPr>
        <w:rPr>
          <w:rStyle w:val="hps"/>
          <w:b/>
        </w:rPr>
      </w:pPr>
    </w:p>
    <w:p w14:paraId="2E7DB6B6" w14:textId="77777777" w:rsidR="006A1318" w:rsidRDefault="006A1318" w:rsidP="005C2949">
      <w:pPr>
        <w:rPr>
          <w:rStyle w:val="hps"/>
          <w:b/>
        </w:rPr>
      </w:pPr>
    </w:p>
    <w:p w14:paraId="27D72575" w14:textId="77777777" w:rsidR="006A1318" w:rsidRDefault="006A1318" w:rsidP="005C2949">
      <w:pPr>
        <w:rPr>
          <w:rStyle w:val="hps"/>
          <w:b/>
        </w:rPr>
      </w:pPr>
    </w:p>
    <w:p w14:paraId="03C4BBF8" w14:textId="77777777" w:rsidR="006A1318" w:rsidRDefault="006A1318" w:rsidP="005C2949">
      <w:pPr>
        <w:rPr>
          <w:rStyle w:val="hps"/>
          <w:b/>
        </w:rPr>
      </w:pPr>
    </w:p>
    <w:p w14:paraId="2D6BD0FE" w14:textId="77777777" w:rsidR="006A1318" w:rsidRDefault="006A1318" w:rsidP="005C2949">
      <w:pPr>
        <w:rPr>
          <w:rStyle w:val="hps"/>
          <w:b/>
        </w:rPr>
      </w:pPr>
    </w:p>
    <w:p w14:paraId="1C3D6715" w14:textId="77777777" w:rsidR="006A1318" w:rsidRDefault="006A1318" w:rsidP="005C2949">
      <w:pPr>
        <w:rPr>
          <w:rStyle w:val="hps"/>
          <w:b/>
        </w:rPr>
      </w:pPr>
    </w:p>
    <w:p w14:paraId="7AA85D0D" w14:textId="77777777" w:rsidR="006A1318" w:rsidRDefault="006A1318" w:rsidP="005C2949">
      <w:pPr>
        <w:rPr>
          <w:rStyle w:val="hps"/>
          <w:b/>
        </w:rPr>
      </w:pPr>
    </w:p>
    <w:p w14:paraId="2806C66B" w14:textId="77777777" w:rsidR="006A1318" w:rsidRDefault="006A1318" w:rsidP="005C2949">
      <w:pPr>
        <w:rPr>
          <w:rStyle w:val="hps"/>
          <w:b/>
        </w:rPr>
      </w:pPr>
    </w:p>
    <w:p w14:paraId="26F6B2BE" w14:textId="77777777" w:rsidR="006A1318" w:rsidRDefault="006A1318" w:rsidP="005C2949">
      <w:pPr>
        <w:rPr>
          <w:rStyle w:val="hps"/>
          <w:b/>
        </w:rPr>
      </w:pPr>
    </w:p>
    <w:p w14:paraId="6133DB85" w14:textId="77777777" w:rsidR="006A1318" w:rsidRDefault="006A1318" w:rsidP="005C2949">
      <w:pPr>
        <w:rPr>
          <w:rStyle w:val="hps"/>
          <w:b/>
        </w:rPr>
      </w:pPr>
    </w:p>
    <w:p w14:paraId="1D795582" w14:textId="77777777" w:rsidR="006A1318" w:rsidRDefault="006A1318" w:rsidP="005C2949">
      <w:pPr>
        <w:rPr>
          <w:rStyle w:val="hps"/>
          <w:b/>
        </w:rPr>
      </w:pPr>
    </w:p>
    <w:p w14:paraId="52D22E0C" w14:textId="77777777" w:rsidR="006A1318" w:rsidRDefault="006A1318" w:rsidP="005C2949">
      <w:pPr>
        <w:rPr>
          <w:rStyle w:val="hps"/>
          <w:b/>
        </w:rPr>
      </w:pPr>
    </w:p>
    <w:p w14:paraId="643D69AF" w14:textId="77777777" w:rsidR="006A1318" w:rsidRDefault="006A1318" w:rsidP="005C2949">
      <w:pPr>
        <w:rPr>
          <w:rStyle w:val="hps"/>
          <w:b/>
        </w:rPr>
      </w:pPr>
    </w:p>
    <w:p w14:paraId="230C4AEC" w14:textId="77777777" w:rsidR="006A1318" w:rsidRDefault="006A1318" w:rsidP="005C2949">
      <w:pPr>
        <w:rPr>
          <w:rStyle w:val="hps"/>
          <w:b/>
        </w:rPr>
      </w:pPr>
    </w:p>
    <w:p w14:paraId="29A30C3D" w14:textId="77777777" w:rsidR="006A1318" w:rsidRDefault="006A1318" w:rsidP="005C2949">
      <w:pPr>
        <w:rPr>
          <w:rStyle w:val="hps"/>
          <w:b/>
        </w:rPr>
      </w:pPr>
    </w:p>
    <w:p w14:paraId="6F194517" w14:textId="77777777" w:rsidR="003D019C" w:rsidRDefault="003D019C" w:rsidP="005C2949">
      <w:pPr>
        <w:rPr>
          <w:rStyle w:val="hps"/>
          <w:b/>
        </w:rPr>
      </w:pPr>
    </w:p>
    <w:p w14:paraId="377C87C1" w14:textId="77777777" w:rsidR="003D019C" w:rsidRDefault="003D019C" w:rsidP="005C2949">
      <w:pPr>
        <w:rPr>
          <w:rStyle w:val="hps"/>
          <w:b/>
        </w:rPr>
      </w:pPr>
    </w:p>
    <w:p w14:paraId="3F70CF74" w14:textId="77777777" w:rsidR="003D019C" w:rsidRDefault="003D019C" w:rsidP="005C2949">
      <w:pPr>
        <w:rPr>
          <w:rStyle w:val="hps"/>
          <w:b/>
        </w:rPr>
      </w:pPr>
    </w:p>
    <w:p w14:paraId="6BB7A33E" w14:textId="77777777" w:rsidR="007963F5" w:rsidRDefault="007963F5" w:rsidP="005C2949">
      <w:pPr>
        <w:rPr>
          <w:rStyle w:val="hps"/>
          <w:b/>
        </w:rPr>
      </w:pPr>
    </w:p>
    <w:p w14:paraId="00A1BDEA" w14:textId="77777777" w:rsidR="007963F5" w:rsidRDefault="007963F5" w:rsidP="005C2949">
      <w:pPr>
        <w:rPr>
          <w:rStyle w:val="hps"/>
          <w:b/>
        </w:rPr>
      </w:pPr>
    </w:p>
    <w:p w14:paraId="7B631360" w14:textId="77777777" w:rsidR="007963F5" w:rsidRDefault="007963F5" w:rsidP="005C2949">
      <w:pPr>
        <w:rPr>
          <w:rStyle w:val="hps"/>
          <w:b/>
        </w:rPr>
      </w:pPr>
    </w:p>
    <w:p w14:paraId="27F469D4" w14:textId="77777777" w:rsidR="007963F5" w:rsidRDefault="007963F5" w:rsidP="005C2949">
      <w:pPr>
        <w:rPr>
          <w:rStyle w:val="hps"/>
          <w:b/>
        </w:rPr>
      </w:pPr>
    </w:p>
    <w:p w14:paraId="3FBE6BB1" w14:textId="77777777" w:rsidR="007963F5" w:rsidRDefault="007963F5" w:rsidP="005C2949">
      <w:pPr>
        <w:rPr>
          <w:rStyle w:val="hps"/>
          <w:b/>
        </w:rPr>
      </w:pPr>
    </w:p>
    <w:p w14:paraId="4432DB81" w14:textId="77777777" w:rsidR="007963F5" w:rsidRDefault="007963F5" w:rsidP="005C2949">
      <w:pPr>
        <w:rPr>
          <w:rStyle w:val="hps"/>
          <w:b/>
        </w:rPr>
      </w:pPr>
    </w:p>
    <w:p w14:paraId="65D374E6" w14:textId="07362B96" w:rsidR="003D019C" w:rsidRDefault="007963F5" w:rsidP="005C2949">
      <w:pPr>
        <w:rPr>
          <w:rStyle w:val="hps"/>
          <w:b/>
        </w:rPr>
      </w:pPr>
      <w:r>
        <w:rPr>
          <w:rStyle w:val="hps"/>
          <w:b/>
        </w:rPr>
        <w:t>Date :</w:t>
      </w:r>
    </w:p>
    <w:p w14:paraId="18803C32" w14:textId="77777777" w:rsidR="007963F5" w:rsidRDefault="007963F5" w:rsidP="005C2949">
      <w:pPr>
        <w:rPr>
          <w:rStyle w:val="hps"/>
          <w:b/>
        </w:rPr>
      </w:pPr>
    </w:p>
    <w:p w14:paraId="1EF5A028" w14:textId="04C67387" w:rsidR="007963F5" w:rsidRDefault="007963F5" w:rsidP="005C2949">
      <w:pPr>
        <w:rPr>
          <w:rStyle w:val="hps"/>
          <w:b/>
        </w:rPr>
      </w:pPr>
      <w:r>
        <w:rPr>
          <w:rStyle w:val="hps"/>
          <w:b/>
        </w:rPr>
        <w:t>Signature :</w:t>
      </w:r>
    </w:p>
    <w:p w14:paraId="68C2ACFB" w14:textId="77777777" w:rsidR="009214FA" w:rsidRDefault="009214FA" w:rsidP="005C2949">
      <w:pPr>
        <w:rPr>
          <w:rStyle w:val="hps"/>
          <w:b/>
        </w:rPr>
      </w:pPr>
    </w:p>
    <w:p w14:paraId="354F6C91" w14:textId="77777777" w:rsidR="007963F5" w:rsidRDefault="007963F5" w:rsidP="005C2949">
      <w:pPr>
        <w:rPr>
          <w:rStyle w:val="hps"/>
          <w:b/>
        </w:rPr>
      </w:pPr>
    </w:p>
    <w:p w14:paraId="0F731AF6" w14:textId="77777777" w:rsidR="003D019C" w:rsidRDefault="003D019C" w:rsidP="005C2949">
      <w:pPr>
        <w:rPr>
          <w:rStyle w:val="hps"/>
          <w:b/>
        </w:rPr>
      </w:pPr>
    </w:p>
    <w:p w14:paraId="4DDE19EC" w14:textId="77777777" w:rsidR="003D019C" w:rsidRDefault="003D019C" w:rsidP="005C2949">
      <w:pPr>
        <w:rPr>
          <w:rStyle w:val="hps"/>
          <w:b/>
        </w:rPr>
      </w:pPr>
    </w:p>
    <w:p w14:paraId="5C95424F" w14:textId="77777777" w:rsidR="003D019C" w:rsidRDefault="003D019C" w:rsidP="005C2949">
      <w:pPr>
        <w:rPr>
          <w:rStyle w:val="hps"/>
          <w:b/>
        </w:rPr>
      </w:pPr>
    </w:p>
    <w:p w14:paraId="651DA6CA" w14:textId="77777777" w:rsidR="009214FA" w:rsidRDefault="009214FA" w:rsidP="005C2949"/>
    <w:p w14:paraId="3D948845" w14:textId="77777777" w:rsidR="004220D7" w:rsidRDefault="004220D7" w:rsidP="004220D7">
      <w:pPr>
        <w:pStyle w:val="p1"/>
      </w:pPr>
      <w:r>
        <w:rPr>
          <w:rStyle w:val="s1"/>
        </w:rPr>
        <w:t xml:space="preserve">A renvoyer directement à </w:t>
      </w:r>
      <w:hyperlink r:id="rId8" w:history="1">
        <w:r w:rsidR="003D019C" w:rsidRPr="00410C91">
          <w:rPr>
            <w:rStyle w:val="Lienhypertexte"/>
          </w:rPr>
          <w:t>contact.bureau-examens@oniris-nantes.fr</w:t>
        </w:r>
      </w:hyperlink>
      <w:r w:rsidR="003D019C">
        <w:rPr>
          <w:rStyle w:val="s1"/>
        </w:rPr>
        <w:t xml:space="preserve"> </w:t>
      </w:r>
    </w:p>
    <w:sectPr w:rsidR="004220D7" w:rsidSect="005C2949">
      <w:headerReference w:type="default" r:id="rId9"/>
      <w:pgSz w:w="11906" w:h="16838"/>
      <w:pgMar w:top="28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B8B3" w14:textId="77777777" w:rsidR="003E1443" w:rsidRDefault="003E1443" w:rsidP="007F033E">
      <w:r>
        <w:separator/>
      </w:r>
    </w:p>
  </w:endnote>
  <w:endnote w:type="continuationSeparator" w:id="0">
    <w:p w14:paraId="1BEFA6B8" w14:textId="77777777" w:rsidR="003E1443" w:rsidRDefault="003E1443" w:rsidP="007F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7649" w14:textId="77777777" w:rsidR="003E1443" w:rsidRDefault="003E1443" w:rsidP="007F033E">
      <w:r>
        <w:separator/>
      </w:r>
    </w:p>
  </w:footnote>
  <w:footnote w:type="continuationSeparator" w:id="0">
    <w:p w14:paraId="4026D2A1" w14:textId="77777777" w:rsidR="003E1443" w:rsidRDefault="003E1443" w:rsidP="007F0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2DBA" w14:textId="77777777" w:rsidR="00FA3999" w:rsidRDefault="00FA3999" w:rsidP="00FA3999">
    <w:pPr>
      <w:pStyle w:val="En-tte"/>
      <w:ind w:left="-284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BA5E67" wp14:editId="64C441D9">
              <wp:simplePos x="0" y="0"/>
              <wp:positionH relativeFrom="column">
                <wp:posOffset>4204970</wp:posOffset>
              </wp:positionH>
              <wp:positionV relativeFrom="paragraph">
                <wp:posOffset>11430</wp:posOffset>
              </wp:positionV>
              <wp:extent cx="2340610" cy="906780"/>
              <wp:effectExtent l="0" t="0" r="1270" b="0"/>
              <wp:wrapSquare wrapText="bothSides"/>
              <wp:docPr id="202" name="Zone de text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906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F1D03" w14:textId="77777777" w:rsidR="00FA3999" w:rsidRDefault="00FA3999" w:rsidP="00FA3999">
                          <w:pPr>
                            <w:jc w:val="right"/>
                          </w:pPr>
                          <w:r w:rsidRPr="00171D00">
                            <w:rPr>
                              <w:noProof/>
                            </w:rPr>
                            <w:drawing>
                              <wp:inline distT="0" distB="0" distL="0" distR="0" wp14:anchorId="2792A817" wp14:editId="4047546B">
                                <wp:extent cx="2004060" cy="815340"/>
                                <wp:effectExtent l="0" t="0" r="0" b="3810"/>
                                <wp:docPr id="15" name="Imag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4060" cy="815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02" o:spid="_x0000_s1032" type="#_x0000_t202" style="position:absolute;left:0;text-align:left;margin-left:331.1pt;margin-top:.9pt;width:184.3pt;height:71.4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" stroked="f">
              <v:textbox style="mso-fit-shape-to-text:t">
                <w:txbxContent>
                  <w:p w:rsidR="00FA3999" w:rsidRDefault="00FA3999" w:rsidP="00FA3999">
                    <w:pPr>
                      <w:jc w:val="right"/>
                    </w:pPr>
                    <w:r w:rsidRPr="00171D00">
                      <w:rPr>
                        <w:noProof/>
                      </w:rPr>
                      <w:drawing>
                        <wp:inline distT="0" distB="0" distL="0" distR="0">
                          <wp:extent cx="2004060" cy="815340"/>
                          <wp:effectExtent l="0" t="0" r="0" b="3810"/>
                          <wp:docPr id="15" name="Imag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4060" cy="815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E3062">
      <w:rPr>
        <w:noProof/>
      </w:rPr>
      <w:t xml:space="preserve"> </w:t>
    </w:r>
    <w:r w:rsidRPr="00171D00">
      <w:rPr>
        <w:noProof/>
      </w:rPr>
      <w:drawing>
        <wp:inline distT="0" distB="0" distL="0" distR="0" wp14:anchorId="581F1705" wp14:editId="3BC2F7F4">
          <wp:extent cx="868680" cy="792480"/>
          <wp:effectExtent l="0" t="0" r="7620" b="762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BB2F8E" w14:textId="77777777" w:rsidR="007F033E" w:rsidRDefault="007F033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70A9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61CA0"/>
    <w:multiLevelType w:val="hybridMultilevel"/>
    <w:tmpl w:val="A5482E54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" w15:restartNumberingAfterBreak="0">
    <w:nsid w:val="062F733B"/>
    <w:multiLevelType w:val="hybridMultilevel"/>
    <w:tmpl w:val="E1506C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444B1"/>
    <w:multiLevelType w:val="hybridMultilevel"/>
    <w:tmpl w:val="BD3ADE28"/>
    <w:lvl w:ilvl="0" w:tplc="536CE10C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05D7CAA"/>
    <w:multiLevelType w:val="hybridMultilevel"/>
    <w:tmpl w:val="E36E9C32"/>
    <w:lvl w:ilvl="0" w:tplc="536CE1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E51FC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C924439"/>
    <w:multiLevelType w:val="hybridMultilevel"/>
    <w:tmpl w:val="E690DEF6"/>
    <w:lvl w:ilvl="0" w:tplc="5C3256FC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95C19"/>
    <w:multiLevelType w:val="hybridMultilevel"/>
    <w:tmpl w:val="E0022F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C706B"/>
    <w:multiLevelType w:val="hybridMultilevel"/>
    <w:tmpl w:val="1D8CEE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72C12"/>
    <w:multiLevelType w:val="hybridMultilevel"/>
    <w:tmpl w:val="F1D2A0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609B6"/>
    <w:multiLevelType w:val="multilevel"/>
    <w:tmpl w:val="617C4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DD4ACD"/>
    <w:multiLevelType w:val="hybridMultilevel"/>
    <w:tmpl w:val="E370F7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122C2"/>
    <w:multiLevelType w:val="hybridMultilevel"/>
    <w:tmpl w:val="587284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5252"/>
    <w:multiLevelType w:val="hybridMultilevel"/>
    <w:tmpl w:val="BF4C428E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4" w15:restartNumberingAfterBreak="0">
    <w:nsid w:val="45686181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1622CC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EE1385"/>
    <w:multiLevelType w:val="hybridMultilevel"/>
    <w:tmpl w:val="EC4832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A2627"/>
    <w:multiLevelType w:val="hybridMultilevel"/>
    <w:tmpl w:val="9D660040"/>
    <w:lvl w:ilvl="0" w:tplc="536CE10C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AC1692"/>
    <w:multiLevelType w:val="hybridMultilevel"/>
    <w:tmpl w:val="0A28043C"/>
    <w:lvl w:ilvl="0" w:tplc="536CE10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33DD8"/>
    <w:multiLevelType w:val="hybridMultilevel"/>
    <w:tmpl w:val="2F460E30"/>
    <w:lvl w:ilvl="0" w:tplc="5C3256F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72665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A815A9"/>
    <w:multiLevelType w:val="hybridMultilevel"/>
    <w:tmpl w:val="914481A6"/>
    <w:lvl w:ilvl="0" w:tplc="E6C6CA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034B62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7EEB467D"/>
    <w:multiLevelType w:val="hybridMultilevel"/>
    <w:tmpl w:val="C8A86514"/>
    <w:lvl w:ilvl="0" w:tplc="A916280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0279092">
    <w:abstractNumId w:val="21"/>
  </w:num>
  <w:num w:numId="2" w16cid:durableId="1378311318">
    <w:abstractNumId w:val="10"/>
  </w:num>
  <w:num w:numId="3" w16cid:durableId="1801416256">
    <w:abstractNumId w:val="3"/>
  </w:num>
  <w:num w:numId="4" w16cid:durableId="1118066291">
    <w:abstractNumId w:val="18"/>
  </w:num>
  <w:num w:numId="5" w16cid:durableId="1931499109">
    <w:abstractNumId w:val="4"/>
  </w:num>
  <w:num w:numId="6" w16cid:durableId="1766996623">
    <w:abstractNumId w:val="23"/>
  </w:num>
  <w:num w:numId="7" w16cid:durableId="1993215313">
    <w:abstractNumId w:val="11"/>
  </w:num>
  <w:num w:numId="8" w16cid:durableId="1174030536">
    <w:abstractNumId w:val="17"/>
  </w:num>
  <w:num w:numId="9" w16cid:durableId="124739485">
    <w:abstractNumId w:val="8"/>
  </w:num>
  <w:num w:numId="10" w16cid:durableId="2020891667">
    <w:abstractNumId w:val="7"/>
  </w:num>
  <w:num w:numId="11" w16cid:durableId="575434459">
    <w:abstractNumId w:val="6"/>
  </w:num>
  <w:num w:numId="12" w16cid:durableId="1870531074">
    <w:abstractNumId w:val="9"/>
  </w:num>
  <w:num w:numId="13" w16cid:durableId="907424351">
    <w:abstractNumId w:val="12"/>
  </w:num>
  <w:num w:numId="14" w16cid:durableId="724835999">
    <w:abstractNumId w:val="19"/>
  </w:num>
  <w:num w:numId="15" w16cid:durableId="1988245523">
    <w:abstractNumId w:val="0"/>
  </w:num>
  <w:num w:numId="16" w16cid:durableId="1982541938">
    <w:abstractNumId w:val="22"/>
  </w:num>
  <w:num w:numId="17" w16cid:durableId="1201239620">
    <w:abstractNumId w:val="5"/>
  </w:num>
  <w:num w:numId="18" w16cid:durableId="1781560883">
    <w:abstractNumId w:val="20"/>
  </w:num>
  <w:num w:numId="19" w16cid:durableId="1383824794">
    <w:abstractNumId w:val="15"/>
  </w:num>
  <w:num w:numId="20" w16cid:durableId="1235749195">
    <w:abstractNumId w:val="14"/>
  </w:num>
  <w:num w:numId="21" w16cid:durableId="1040666171">
    <w:abstractNumId w:val="13"/>
  </w:num>
  <w:num w:numId="22" w16cid:durableId="2082175182">
    <w:abstractNumId w:val="1"/>
  </w:num>
  <w:num w:numId="23" w16cid:durableId="2014718452">
    <w:abstractNumId w:val="2"/>
  </w:num>
  <w:num w:numId="24" w16cid:durableId="17027005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999"/>
    <w:rsid w:val="00031D78"/>
    <w:rsid w:val="0014761A"/>
    <w:rsid w:val="001714B5"/>
    <w:rsid w:val="001A1F6B"/>
    <w:rsid w:val="001C3473"/>
    <w:rsid w:val="001E4D7A"/>
    <w:rsid w:val="001F6494"/>
    <w:rsid w:val="002024E1"/>
    <w:rsid w:val="00205EF2"/>
    <w:rsid w:val="00284E3B"/>
    <w:rsid w:val="00296EA5"/>
    <w:rsid w:val="002F4218"/>
    <w:rsid w:val="002F71F0"/>
    <w:rsid w:val="003202A4"/>
    <w:rsid w:val="00363AD7"/>
    <w:rsid w:val="0038738C"/>
    <w:rsid w:val="003D019C"/>
    <w:rsid w:val="003E1443"/>
    <w:rsid w:val="00421763"/>
    <w:rsid w:val="004220D7"/>
    <w:rsid w:val="0042565A"/>
    <w:rsid w:val="00432E0D"/>
    <w:rsid w:val="005650C2"/>
    <w:rsid w:val="005A59DE"/>
    <w:rsid w:val="005C2949"/>
    <w:rsid w:val="005C5840"/>
    <w:rsid w:val="00634547"/>
    <w:rsid w:val="00651877"/>
    <w:rsid w:val="006A1318"/>
    <w:rsid w:val="006D1F89"/>
    <w:rsid w:val="00723588"/>
    <w:rsid w:val="00736976"/>
    <w:rsid w:val="007963F5"/>
    <w:rsid w:val="007A4C16"/>
    <w:rsid w:val="007E6D45"/>
    <w:rsid w:val="007F033E"/>
    <w:rsid w:val="0082184E"/>
    <w:rsid w:val="008276A1"/>
    <w:rsid w:val="00877FF9"/>
    <w:rsid w:val="00893A13"/>
    <w:rsid w:val="008B3B69"/>
    <w:rsid w:val="008B7396"/>
    <w:rsid w:val="008D2C56"/>
    <w:rsid w:val="008F485B"/>
    <w:rsid w:val="0090526C"/>
    <w:rsid w:val="009169BB"/>
    <w:rsid w:val="009214FA"/>
    <w:rsid w:val="009977EA"/>
    <w:rsid w:val="009F2D6A"/>
    <w:rsid w:val="00A13966"/>
    <w:rsid w:val="00B62928"/>
    <w:rsid w:val="00B97551"/>
    <w:rsid w:val="00BB112B"/>
    <w:rsid w:val="00BB58CE"/>
    <w:rsid w:val="00BE3D5F"/>
    <w:rsid w:val="00D2448B"/>
    <w:rsid w:val="00D67FD3"/>
    <w:rsid w:val="00D7350D"/>
    <w:rsid w:val="00E4154F"/>
    <w:rsid w:val="00EC3001"/>
    <w:rsid w:val="00ED7349"/>
    <w:rsid w:val="00F04707"/>
    <w:rsid w:val="00FA3999"/>
    <w:rsid w:val="00FD518C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FCFCF"/>
  <w14:defaultImageDpi w14:val="330"/>
  <w15:chartTrackingRefBased/>
  <w15:docId w15:val="{A9D5994F-31C8-42C6-A463-8A166B23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A4"/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rsid w:val="00B8715F"/>
  </w:style>
  <w:style w:type="paragraph" w:styleId="Textedebulles">
    <w:name w:val="Balloon Text"/>
    <w:basedOn w:val="Normal"/>
    <w:semiHidden/>
    <w:rsid w:val="00E51494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7C7C67"/>
    <w:rPr>
      <w:sz w:val="16"/>
      <w:szCs w:val="16"/>
    </w:rPr>
  </w:style>
  <w:style w:type="paragraph" w:styleId="Commentaire">
    <w:name w:val="annotation text"/>
    <w:basedOn w:val="Normal"/>
    <w:semiHidden/>
    <w:rsid w:val="007C7C67"/>
  </w:style>
  <w:style w:type="paragraph" w:styleId="Objetducommentaire">
    <w:name w:val="annotation subject"/>
    <w:basedOn w:val="Commentaire"/>
    <w:next w:val="Commentaire"/>
    <w:semiHidden/>
    <w:rsid w:val="007C7C67"/>
    <w:rPr>
      <w:b/>
      <w:bCs/>
    </w:rPr>
  </w:style>
  <w:style w:type="table" w:styleId="Grilledutableau">
    <w:name w:val="Table Grid"/>
    <w:basedOn w:val="TableauNormal"/>
    <w:rsid w:val="00F9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32E0D"/>
    <w:rPr>
      <w:rFonts w:ascii="Helvetica" w:hAnsi="Helvetica" w:cs="Times New Roman"/>
    </w:rPr>
  </w:style>
  <w:style w:type="character" w:customStyle="1" w:styleId="s1">
    <w:name w:val="s1"/>
    <w:rsid w:val="00432E0D"/>
  </w:style>
  <w:style w:type="paragraph" w:styleId="En-tte">
    <w:name w:val="header"/>
    <w:basedOn w:val="Normal"/>
    <w:link w:val="En-tteCar"/>
    <w:uiPriority w:val="99"/>
    <w:rsid w:val="007F03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33E"/>
    <w:rPr>
      <w:rFonts w:ascii="Arial" w:hAnsi="Arial" w:cs="Arial"/>
    </w:rPr>
  </w:style>
  <w:style w:type="paragraph" w:styleId="Pieddepage">
    <w:name w:val="footer"/>
    <w:basedOn w:val="Normal"/>
    <w:link w:val="PieddepageCar"/>
    <w:rsid w:val="007F0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F033E"/>
    <w:rPr>
      <w:rFonts w:ascii="Arial" w:hAnsi="Arial" w:cs="Arial"/>
    </w:rPr>
  </w:style>
  <w:style w:type="paragraph" w:styleId="Paragraphedeliste">
    <w:name w:val="List Paragraph"/>
    <w:basedOn w:val="Normal"/>
    <w:uiPriority w:val="34"/>
    <w:qFormat/>
    <w:rsid w:val="00A13966"/>
    <w:pPr>
      <w:ind w:left="720"/>
      <w:contextualSpacing/>
    </w:pPr>
  </w:style>
  <w:style w:type="character" w:styleId="Lienhypertexte">
    <w:name w:val="Hyperlink"/>
    <w:basedOn w:val="Policepardfaut"/>
    <w:rsid w:val="003D0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.bureau-examens@oniris-nant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nt.herau\Documents\Dossiers%20pro%20VHE\internats\concours%202026\Nouveau%20dossier\Lettre%20recommandation_2025%20tous%20internat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11482-2BF7-4FE9-9BB3-3B4BA26D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recommandation_2025 tous internats</Template>
  <TotalTime>8</TotalTime>
  <Pages>3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Letter of Reference for</vt:lpstr>
    </vt:vector>
  </TitlesOfParts>
  <Company>ENVT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Reference for</dc:title>
  <dc:subject/>
  <dc:creator>Vincent Herau</dc:creator>
  <cp:keywords/>
  <cp:lastModifiedBy>Helene Kirche</cp:lastModifiedBy>
  <cp:revision>7</cp:revision>
  <dcterms:created xsi:type="dcterms:W3CDTF">2025-07-25T08:37:00Z</dcterms:created>
  <dcterms:modified xsi:type="dcterms:W3CDTF">2026-09-15T08:30:00Z</dcterms:modified>
</cp:coreProperties>
</file>